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41" w:rsidRDefault="00E74B3A" w:rsidP="00ED62BF">
      <w:pPr>
        <w:spacing w:line="360" w:lineRule="auto"/>
        <w:rPr>
          <w:b/>
          <w:u w:val="single"/>
          <w:lang w:val="en-GB"/>
        </w:rPr>
      </w:pPr>
      <w:bookmarkStart w:id="0" w:name="_GoBack"/>
      <w:r w:rsidRPr="00E74B3A">
        <w:rPr>
          <w:b/>
          <w:u w:val="single"/>
          <w:lang w:val="en-GB"/>
        </w:rPr>
        <w:t xml:space="preserve">Mental Health Symptoms </w:t>
      </w:r>
    </w:p>
    <w:p w:rsidR="00E74B3A" w:rsidRPr="00ED62BF" w:rsidRDefault="00E74B3A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Anger</w:t>
      </w:r>
    </w:p>
    <w:p w:rsidR="00E74B3A" w:rsidRPr="00ED62BF" w:rsidRDefault="00E74B3A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Anxiety</w:t>
      </w:r>
    </w:p>
    <w:p w:rsidR="00E74B3A" w:rsidRPr="00ED62BF" w:rsidRDefault="00E74B3A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Chronic sleep problems</w:t>
      </w:r>
    </w:p>
    <w:p w:rsidR="00E74B3A" w:rsidRPr="00ED62BF" w:rsidRDefault="00E74B3A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Delusions </w:t>
      </w:r>
    </w:p>
    <w:p w:rsidR="00E74B3A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Denial</w:t>
      </w:r>
    </w:p>
    <w:p w:rsidR="00537324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Depression</w:t>
      </w:r>
    </w:p>
    <w:p w:rsidR="00537324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Difficulty making decisions </w:t>
      </w:r>
    </w:p>
    <w:p w:rsidR="00537324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Emotional numbing</w:t>
      </w:r>
    </w:p>
    <w:p w:rsidR="00537324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Flashbacks</w:t>
      </w:r>
    </w:p>
    <w:p w:rsidR="00537324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Hallucinations</w:t>
      </w:r>
    </w:p>
    <w:p w:rsidR="00537324" w:rsidRPr="00ED62BF" w:rsidRDefault="00537324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Heavy use of alcohol</w:t>
      </w:r>
    </w:p>
    <w:p w:rsidR="00537324" w:rsidRPr="00ED62BF" w:rsidRDefault="00313910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Inability to make and keep friends</w:t>
      </w:r>
    </w:p>
    <w:p w:rsidR="00313910" w:rsidRPr="00ED62BF" w:rsidRDefault="00313910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Isolation</w:t>
      </w:r>
    </w:p>
    <w:p w:rsidR="00313910" w:rsidRPr="00ED62BF" w:rsidRDefault="00313910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Lack of </w:t>
      </w:r>
      <w:r w:rsidR="00EF0C3C" w:rsidRPr="00ED62BF">
        <w:rPr>
          <w:lang w:val="en-GB"/>
        </w:rPr>
        <w:t>emotions</w:t>
      </w:r>
    </w:p>
    <w:p w:rsidR="00313910" w:rsidRPr="00ED62BF" w:rsidRDefault="00313910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Lack of self esteem</w:t>
      </w:r>
    </w:p>
    <w:p w:rsidR="00313910" w:rsidRPr="00ED62BF" w:rsidRDefault="00313910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Memory loss</w:t>
      </w:r>
    </w:p>
    <w:p w:rsidR="00313910" w:rsidRPr="00ED62BF" w:rsidRDefault="00EF0C3C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Neglect of personal hygiene</w:t>
      </w:r>
    </w:p>
    <w:p w:rsidR="00EF0C3C" w:rsidRPr="00ED62BF" w:rsidRDefault="00EF0C3C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Neglects family </w:t>
      </w:r>
    </w:p>
    <w:p w:rsidR="00EF0C3C" w:rsidRPr="00ED62BF" w:rsidRDefault="00EF0C3C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No friends</w:t>
      </w:r>
    </w:p>
    <w:p w:rsidR="00EF0C3C" w:rsidRPr="00ED62BF" w:rsidRDefault="00EF0C3C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Panic attacking</w:t>
      </w:r>
    </w:p>
    <w:p w:rsidR="00EF0C3C" w:rsidRPr="00ED62BF" w:rsidRDefault="00EF0C3C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Problems with communication</w:t>
      </w:r>
    </w:p>
    <w:p w:rsidR="00EF0C3C" w:rsidRPr="00ED62BF" w:rsidRDefault="00BC6B21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>Problems of getting along with people</w:t>
      </w:r>
    </w:p>
    <w:p w:rsidR="00BC6B21" w:rsidRPr="00ED62BF" w:rsidRDefault="00BC6B21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Sense of helplessness </w:t>
      </w:r>
    </w:p>
    <w:p w:rsidR="00BC6B21" w:rsidRPr="00ED62BF" w:rsidRDefault="00BC6B21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Suspiciousness </w:t>
      </w:r>
    </w:p>
    <w:p w:rsidR="00BC6B21" w:rsidRPr="00ED62BF" w:rsidRDefault="00ED62BF" w:rsidP="00ED62BF">
      <w:pPr>
        <w:pStyle w:val="ListParagraph"/>
        <w:numPr>
          <w:ilvl w:val="0"/>
          <w:numId w:val="15"/>
        </w:numPr>
        <w:spacing w:line="360" w:lineRule="auto"/>
        <w:rPr>
          <w:lang w:val="en-GB"/>
        </w:rPr>
      </w:pPr>
      <w:r w:rsidRPr="00ED62BF">
        <w:rPr>
          <w:lang w:val="en-GB"/>
        </w:rPr>
        <w:t xml:space="preserve">Unable to share feelings </w:t>
      </w:r>
    </w:p>
    <w:p w:rsidR="00EF0C3C" w:rsidRDefault="00EF0C3C" w:rsidP="00ED62BF">
      <w:pPr>
        <w:spacing w:line="360" w:lineRule="auto"/>
        <w:rPr>
          <w:lang w:val="en-GB"/>
        </w:rPr>
      </w:pPr>
    </w:p>
    <w:bookmarkEnd w:id="0"/>
    <w:p w:rsidR="00313910" w:rsidRPr="00E74B3A" w:rsidRDefault="00313910" w:rsidP="00ED62BF">
      <w:pPr>
        <w:spacing w:line="360" w:lineRule="auto"/>
        <w:rPr>
          <w:lang w:val="en-GB"/>
        </w:rPr>
      </w:pPr>
    </w:p>
    <w:sectPr w:rsidR="00313910" w:rsidRPr="00E74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0B14C29"/>
    <w:multiLevelType w:val="hybridMultilevel"/>
    <w:tmpl w:val="175C9A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3A"/>
    <w:rsid w:val="000005E5"/>
    <w:rsid w:val="00313910"/>
    <w:rsid w:val="00442B3C"/>
    <w:rsid w:val="00537324"/>
    <w:rsid w:val="00BC6B21"/>
    <w:rsid w:val="00D87780"/>
    <w:rsid w:val="00E74B3A"/>
    <w:rsid w:val="00E94641"/>
    <w:rsid w:val="00ED62BF"/>
    <w:rsid w:val="00E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288E2F-4049-4D34-89CF-9CE09261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ListParagraph">
    <w:name w:val="List Paragraph"/>
    <w:basedOn w:val="Normal"/>
    <w:uiPriority w:val="34"/>
    <w:unhideWhenUsed/>
    <w:qFormat/>
    <w:rsid w:val="00ED6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(4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(blank)(4)</Template>
  <TotalTime>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1</cp:revision>
  <dcterms:created xsi:type="dcterms:W3CDTF">2019-05-18T19:00:00Z</dcterms:created>
  <dcterms:modified xsi:type="dcterms:W3CDTF">2019-05-18T19:07:00Z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